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Default="00DF62F2" w:rsidP="00DF62F2">
      <w:pPr>
        <w:pStyle w:val="LabSubHead"/>
      </w:pPr>
      <w:r>
        <w:t xml:space="preserve">    </w:t>
      </w:r>
    </w:p>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E63D4B">
              <w:trPr>
                <w:trHeight w:val="793"/>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7"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E63D4B">
              <w:trPr>
                <w:trHeight w:val="391"/>
              </w:trPr>
              <w:tc>
                <w:tcPr>
                  <w:tcW w:w="6288" w:type="dxa"/>
                </w:tcPr>
                <w:p w:rsidR="00A72499" w:rsidRPr="0056243D" w:rsidRDefault="00A72499" w:rsidP="00096BD5">
                  <w:pPr>
                    <w:rPr>
                      <w:b/>
                      <w:sz w:val="32"/>
                      <w:szCs w:val="32"/>
                    </w:rPr>
                  </w:pPr>
                  <w:r w:rsidRPr="0056243D">
                    <w:rPr>
                      <w:b/>
                      <w:sz w:val="32"/>
                      <w:szCs w:val="32"/>
                    </w:rPr>
                    <w:t xml:space="preserve">Materials Engineering </w:t>
                  </w:r>
                  <w:r w:rsidR="00096BD5" w:rsidRPr="0056243D">
                    <w:rPr>
                      <w:b/>
                      <w:sz w:val="32"/>
                      <w:szCs w:val="32"/>
                    </w:rPr>
                    <w:t>Summary</w:t>
                  </w:r>
                  <w:r w:rsidRPr="0056243D">
                    <w:rPr>
                      <w:b/>
                      <w:sz w:val="32"/>
                      <w:szCs w:val="32"/>
                    </w:rPr>
                    <w:t xml:space="preserve"> Report</w:t>
                  </w:r>
                </w:p>
              </w:tc>
            </w:tr>
            <w:tr w:rsidR="00A72499" w:rsidTr="00E63D4B">
              <w:trPr>
                <w:trHeight w:val="391"/>
              </w:trPr>
              <w:tc>
                <w:tcPr>
                  <w:tcW w:w="6288" w:type="dxa"/>
                </w:tcPr>
                <w:p w:rsidR="00A72499" w:rsidRPr="0056243D" w:rsidRDefault="00A72499" w:rsidP="00361AFD">
                  <w:pPr>
                    <w:pStyle w:val="LTRNo"/>
                    <w:jc w:val="left"/>
                    <w:rPr>
                      <w:szCs w:val="28"/>
                    </w:rPr>
                  </w:pPr>
                  <w:r w:rsidRPr="0056243D">
                    <w:rPr>
                      <w:szCs w:val="28"/>
                    </w:rPr>
                    <w:t>LTR Number:</w:t>
                  </w:r>
                  <w:r w:rsidRPr="0056243D">
                    <w:rPr>
                      <w:szCs w:val="28"/>
                    </w:rPr>
                    <w:tab/>
                  </w:r>
                  <w:bookmarkStart w:id="0" w:name="LTRNumber"/>
                  <w:r w:rsidR="000A2DB8" w:rsidRPr="0056243D">
                    <w:rPr>
                      <w:szCs w:val="28"/>
                    </w:rPr>
                    <w:t>143903</w:t>
                  </w:r>
                  <w:r w:rsidRPr="0056243D">
                    <w:rPr>
                      <w:szCs w:val="28"/>
                    </w:rPr>
                    <w:tab/>
                  </w:r>
                  <w:bookmarkEnd w:id="0"/>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484" cy="731520"/>
                          </a:xfrm>
                          <a:prstGeom prst="rect">
                            <a:avLst/>
                          </a:prstGeom>
                        </pic:spPr>
                      </pic:pic>
                    </a:graphicData>
                  </a:graphic>
                </wp:inline>
              </w:drawing>
            </w:r>
          </w:p>
        </w:tc>
      </w:tr>
    </w:tbl>
    <w:p w:rsidR="00E05FE9" w:rsidRPr="00054A92" w:rsidRDefault="00054A92" w:rsidP="00054A92">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E05FE9" w:rsidRPr="0056243D" w:rsidRDefault="00E05FE9" w:rsidP="003641C3">
      <w:pPr>
        <w:tabs>
          <w:tab w:val="left" w:pos="1440"/>
        </w:tabs>
        <w:outlineLvl w:val="0"/>
        <w:rPr>
          <w:b/>
        </w:rPr>
      </w:pPr>
      <w:r w:rsidRPr="0056243D">
        <w:rPr>
          <w:b/>
        </w:rPr>
        <w:t>To:</w:t>
      </w:r>
      <w:r w:rsidR="007A7C02" w:rsidRPr="0056243D">
        <w:rPr>
          <w:b/>
        </w:rPr>
        <w:t xml:space="preserve">             </w:t>
      </w:r>
      <w:bookmarkStart w:id="1" w:name="OriginatorName"/>
      <w:r w:rsidRPr="0056243D">
        <w:rPr>
          <w:b/>
        </w:rPr>
        <w:t>Peter Bauerle</w:t>
      </w:r>
      <w:bookmarkEnd w:id="1"/>
      <w:r w:rsidR="007A7C02" w:rsidRPr="0056243D">
        <w:rPr>
          <w:b/>
        </w:rPr>
        <w:t xml:space="preserve">                                               </w:t>
      </w:r>
      <w:r w:rsidRPr="0056243D">
        <w:rPr>
          <w:b/>
        </w:rPr>
        <w:t>Phone:</w:t>
      </w:r>
      <w:r w:rsidR="007A7C02" w:rsidRPr="0056243D">
        <w:rPr>
          <w:b/>
        </w:rPr>
        <w:t xml:space="preserve">  </w:t>
      </w:r>
      <w:bookmarkStart w:id="2" w:name="OriginatorPhone"/>
      <w:r w:rsidRPr="0056243D">
        <w:rPr>
          <w:b/>
        </w:rPr>
        <w:t>776-7387</w:t>
      </w:r>
      <w:bookmarkEnd w:id="2"/>
    </w:p>
    <w:p w:rsidR="00E05FE9" w:rsidRPr="0056243D" w:rsidRDefault="00E05FE9" w:rsidP="003641C3">
      <w:pPr>
        <w:tabs>
          <w:tab w:val="left" w:pos="1440"/>
        </w:tabs>
        <w:outlineLvl w:val="0"/>
        <w:rPr>
          <w:b/>
        </w:rPr>
      </w:pPr>
      <w:r w:rsidRPr="0056243D">
        <w:rPr>
          <w:b/>
        </w:rPr>
        <w:t>Location:</w:t>
      </w:r>
      <w:r w:rsidR="007A7C02" w:rsidRPr="0056243D">
        <w:rPr>
          <w:b/>
        </w:rPr>
        <w:t xml:space="preserve">   </w:t>
      </w:r>
      <w:bookmarkStart w:id="3" w:name="OriginatorLocation"/>
      <w:r w:rsidRPr="0056243D">
        <w:rPr>
          <w:b/>
        </w:rPr>
        <w:t>W2003: Chrysler Technical Centre</w:t>
      </w:r>
    </w:p>
    <w:bookmarkEnd w:id="3"/>
    <w:p w:rsidR="00E05FE9" w:rsidRPr="0056243D" w:rsidRDefault="00054A92" w:rsidP="001F09F2">
      <w:pPr>
        <w:tabs>
          <w:tab w:val="left" w:pos="1440"/>
        </w:tabs>
        <w:outlineLvl w:val="0"/>
        <w:rPr>
          <w:b/>
        </w:rPr>
      </w:pPr>
      <w:r w:rsidRPr="0056243D">
        <w:rPr>
          <w:b/>
          <w:noProof/>
        </w:rPr>
        <w:t>______________________________________________________________________</w:t>
      </w:r>
    </w:p>
    <w:p w:rsidR="00054A92" w:rsidRPr="0056243D" w:rsidRDefault="00054A92" w:rsidP="001F09F2">
      <w:pPr>
        <w:tabs>
          <w:tab w:val="left" w:pos="1440"/>
        </w:tabs>
        <w:outlineLvl w:val="0"/>
        <w:rPr>
          <w:b/>
        </w:rPr>
      </w:pPr>
    </w:p>
    <w:p w:rsidR="00841E6F" w:rsidRPr="0056243D" w:rsidRDefault="00841E6F" w:rsidP="001F09F2">
      <w:pPr>
        <w:tabs>
          <w:tab w:val="left" w:pos="1440"/>
        </w:tabs>
        <w:outlineLvl w:val="0"/>
        <w:rPr>
          <w:b/>
        </w:rPr>
      </w:pPr>
      <w:r w:rsidRPr="0056243D">
        <w:rPr>
          <w:b/>
        </w:rPr>
        <w:t>From:</w:t>
      </w:r>
      <w:r w:rsidR="007A7C02" w:rsidRPr="0056243D">
        <w:rPr>
          <w:b/>
        </w:rPr>
        <w:t xml:space="preserve">         </w:t>
      </w:r>
      <w:bookmarkStart w:id="4" w:name="RequestorName"/>
      <w:r w:rsidR="007A7C02" w:rsidRPr="0056243D">
        <w:rPr>
          <w:b/>
        </w:rPr>
        <w:t>Peter Bauerle</w:t>
      </w:r>
      <w:bookmarkEnd w:id="4"/>
      <w:r w:rsidR="007A7C02" w:rsidRPr="0056243D">
        <w:rPr>
          <w:b/>
        </w:rPr>
        <w:t xml:space="preserve">                             </w:t>
      </w:r>
      <w:r w:rsidRPr="0056243D">
        <w:rPr>
          <w:b/>
        </w:rPr>
        <w:t>Phone</w:t>
      </w:r>
      <w:r w:rsidR="007A7C02" w:rsidRPr="0056243D">
        <w:rPr>
          <w:b/>
        </w:rPr>
        <w:t xml:space="preserve">:   </w:t>
      </w:r>
      <w:bookmarkStart w:id="5" w:name="RequestorPhone"/>
      <w:r w:rsidRPr="0056243D">
        <w:rPr>
          <w:b/>
        </w:rPr>
        <w:t>776-7387</w:t>
      </w:r>
    </w:p>
    <w:bookmarkEnd w:id="5"/>
    <w:p w:rsidR="00841E6F" w:rsidRPr="0056243D" w:rsidRDefault="007A7C02" w:rsidP="001F09F2">
      <w:pPr>
        <w:tabs>
          <w:tab w:val="left" w:pos="1440"/>
        </w:tabs>
        <w:outlineLvl w:val="0"/>
        <w:rPr>
          <w:b/>
        </w:rPr>
      </w:pPr>
      <w:r w:rsidRPr="0056243D">
        <w:rPr>
          <w:b/>
        </w:rPr>
        <w:t xml:space="preserve">Location:   </w:t>
      </w:r>
      <w:bookmarkStart w:id="6" w:name="RequestorLocation"/>
      <w:r w:rsidR="00841E6F" w:rsidRPr="0056243D">
        <w:rPr>
          <w:b/>
        </w:rPr>
        <w:t>W2003: Chrysler Technical Centre</w:t>
      </w:r>
    </w:p>
    <w:bookmarkEnd w:id="6"/>
    <w:p w:rsidR="00841E6F" w:rsidRPr="0056243D" w:rsidRDefault="00841E6F" w:rsidP="001F09F2">
      <w:pPr>
        <w:tabs>
          <w:tab w:val="left" w:pos="1440"/>
        </w:tabs>
        <w:outlineLvl w:val="0"/>
        <w:rPr>
          <w:b/>
        </w:rPr>
      </w:pPr>
      <w:r w:rsidRPr="0056243D">
        <w:rPr>
          <w:b/>
        </w:rPr>
        <w:t>Date Completed:</w:t>
      </w:r>
      <w:r w:rsidR="007A7C02" w:rsidRPr="0056243D">
        <w:rPr>
          <w:b/>
        </w:rPr>
        <w:t xml:space="preserve">  </w:t>
      </w:r>
      <w:r w:rsidRPr="0056243D">
        <w:rPr>
          <w:b/>
        </w:rPr>
        <w:t xml:space="preserve"> </w:t>
      </w:r>
      <w:bookmarkStart w:id="7" w:name="DateCompleted"/>
      <w:r w:rsidRPr="0056243D">
        <w:rPr>
          <w:b/>
        </w:rPr>
        <w:t>DateCompleted</w:t>
      </w:r>
    </w:p>
    <w:bookmarkEnd w:id="7"/>
    <w:p w:rsidR="007A7C02" w:rsidRDefault="00054A92" w:rsidP="00207967">
      <w:pPr>
        <w:rPr>
          <w:sz w:val="20"/>
        </w:rPr>
      </w:pPr>
      <w:r>
        <w:rPr>
          <w:rFonts w:cs="Arial"/>
          <w:b/>
          <w:noProof/>
        </w:rPr>
        <w:t>______________________________________________________________________</w:t>
      </w:r>
    </w:p>
    <w:p w:rsidR="00644A4B" w:rsidRPr="00F16624" w:rsidRDefault="00644A4B" w:rsidP="00207967">
      <w:pPr>
        <w:rPr>
          <w:sz w:val="22"/>
          <w:szCs w:val="22"/>
        </w:rPr>
      </w:pPr>
    </w:p>
    <w:p w:rsidR="0056243D" w:rsidRPr="0056243D" w:rsidRDefault="0056243D" w:rsidP="00207967">
      <w:pPr>
        <w:rPr>
          <w:sz w:val="20"/>
        </w:rPr>
        <w:sectPr w:rsidR="0056243D" w:rsidRPr="0056243D" w:rsidSect="0056243D">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432" w:right="1080" w:bottom="1440" w:left="1800" w:header="0" w:footer="0" w:gutter="0"/>
          <w:cols w:space="720"/>
          <w:titlePg/>
          <w:docGrid w:linePitch="326"/>
        </w:sectPr>
      </w:pPr>
    </w:p>
    <w:p w:rsidR="0079032F" w:rsidRDefault="000102AE">
      <w:r>
        <w:lastRenderedPageBreak/>
        <w:t>Part Name:  Fatigue Specimen-Iteration 137/138R</w:t>
      </w:r>
    </w:p>
    <w:p w:rsidR="0079032F" w:rsidRDefault="000102AE">
      <w:r>
        <w:t>Number of Parts: 1</w:t>
      </w:r>
    </w:p>
    <w:p w:rsidR="0079032F" w:rsidRDefault="000102AE">
      <w:r>
        <w:t>Nature of Work: Pilot, Mule, Program Development Issue</w:t>
      </w:r>
    </w:p>
    <w:p w:rsidR="0079032F" w:rsidRDefault="0079032F"/>
    <w:p w:rsidR="0079032F" w:rsidRDefault="000102AE">
      <w:pPr>
        <w:pStyle w:val="LeftHdr"/>
      </w:pPr>
      <w:r>
        <w:t>Summary/Conclusion/Recommendations</w:t>
      </w:r>
    </w:p>
    <w:p w:rsidR="0079032F" w:rsidRDefault="0079032F"/>
    <w:p w:rsidR="00707483" w:rsidRDefault="00707483">
      <w:r>
        <w:t>Based on this analysis, the following observations can be made:</w:t>
      </w:r>
    </w:p>
    <w:p w:rsidR="00707483" w:rsidRDefault="00707483"/>
    <w:p w:rsidR="00707483" w:rsidRDefault="007A6EE1" w:rsidP="00707483">
      <w:pPr>
        <w:pStyle w:val="ListParagraph"/>
        <w:numPr>
          <w:ilvl w:val="0"/>
          <w:numId w:val="1"/>
        </w:numPr>
      </w:pPr>
      <w:r>
        <w:t xml:space="preserve">The microstructure  is comprised of a tempered martensite with approximately 10% retained austenite  (visual estimate) at the surface. The core microstructure is also tempered martensite but contains some </w:t>
      </w:r>
      <w:r w:rsidR="00692F3F">
        <w:t>acicular ferrite.</w:t>
      </w:r>
    </w:p>
    <w:p w:rsidR="00692F3F" w:rsidRDefault="00692F3F" w:rsidP="00707483">
      <w:pPr>
        <w:pStyle w:val="ListParagraph"/>
        <w:numPr>
          <w:ilvl w:val="0"/>
          <w:numId w:val="1"/>
        </w:numPr>
      </w:pPr>
      <w:r>
        <w:t>The intergranular oxidation (IGO) ranges from 20 – 25 microns</w:t>
      </w:r>
    </w:p>
    <w:p w:rsidR="00692F3F" w:rsidRDefault="00692F3F" w:rsidP="00707483">
      <w:pPr>
        <w:pStyle w:val="ListParagraph"/>
        <w:numPr>
          <w:ilvl w:val="0"/>
          <w:numId w:val="1"/>
        </w:numPr>
      </w:pPr>
      <w:r>
        <w:t>The surface hardness of 60 -61 HRC is close to the targeted value of 58 – 60 HRC and the range between the surface and core is</w:t>
      </w:r>
      <w:r w:rsidR="003C3A82">
        <w:t xml:space="preserve"> 57</w:t>
      </w:r>
      <w:r>
        <w:t xml:space="preserve"> – 60 HRC.</w:t>
      </w:r>
    </w:p>
    <w:p w:rsidR="00707483" w:rsidRDefault="00707483"/>
    <w:p w:rsidR="0079032F" w:rsidRDefault="0079032F"/>
    <w:p w:rsidR="0079032F" w:rsidRDefault="0079032F"/>
    <w:p w:rsidR="0079032F" w:rsidRDefault="000102AE">
      <w:pPr>
        <w:pStyle w:val="LeftHdr"/>
      </w:pPr>
      <w:r>
        <w:t>History of the Part</w:t>
      </w:r>
    </w:p>
    <w:p w:rsidR="0079032F" w:rsidRDefault="0079032F"/>
    <w:p w:rsidR="0079032F" w:rsidRDefault="000102AE">
      <w:r>
        <w:t>The sample represents a fatigue specimens that will be tested by AISI. The specimens have been prepared from a 20MoCr4 steel. The sample has been through carburized in the gage section by austenitizing at 1700F with a 0.9% carbon potential for 24 hours prior to quenching in 150F oil and then tempering at 350F to an aim hardness of 58-60 HRC.</w:t>
      </w:r>
    </w:p>
    <w:p w:rsidR="0079032F" w:rsidRDefault="0079032F">
      <w:pPr>
        <w:pageBreakBefore/>
      </w:pPr>
    </w:p>
    <w:p w:rsidR="00652523" w:rsidRDefault="000102AE" w:rsidP="00E20D53">
      <w:pPr>
        <w:pStyle w:val="LabHead"/>
        <w:sectPr w:rsidR="00652523" w:rsidSect="00EA6097">
          <w:footerReference w:type="default" r:id="rId15"/>
          <w:type w:val="continuous"/>
          <w:pgSz w:w="12240" w:h="15840" w:code="1"/>
          <w:pgMar w:top="936" w:right="1080" w:bottom="1440" w:left="1800" w:header="0" w:footer="720" w:gutter="0"/>
          <w:cols w:space="720"/>
          <w:docGrid w:linePitch="326"/>
        </w:sectPr>
      </w:pPr>
      <w:r>
        <w:t>Metallography - 143903</w:t>
      </w:r>
    </w:p>
    <w:p w:rsidR="00A14EC5" w:rsidRPr="00A14EC5" w:rsidRDefault="00820885" w:rsidP="00A14EC5">
      <w:pPr>
        <w:pStyle w:val="LabText"/>
        <w:rPr>
          <w:sz w:val="22"/>
          <w:szCs w:val="22"/>
        </w:rPr>
      </w:pPr>
    </w:p>
    <w:p w:rsidR="00AF45FF" w:rsidRDefault="000102AE">
      <w:pPr>
        <w:pStyle w:val="LabSubHead"/>
      </w:pPr>
      <w:r>
        <w:t>General Microstructure Description (Performed By: Kathryne Bacas)</w:t>
      </w:r>
    </w:p>
    <w:p w:rsidR="00AF45FF" w:rsidRDefault="00820885">
      <w:pPr>
        <w:pStyle w:val="LabText"/>
      </w:pPr>
    </w:p>
    <w:p w:rsidR="007C6FCC" w:rsidRDefault="000102AE">
      <w:pPr>
        <w:pStyle w:val="LabText"/>
      </w:pPr>
      <w:r>
        <w:t>A fatigue specimen from iteration 137/138R was received for metallographic analysis.  The sample was sectioned longitudinally through the grip section and transversely through the gage section.  The two sections were mounted in Bakelite, ground, and polished in accordance to ASTM E3.  The as-polished samples were examined with an Olympus PMG3 metallograph using light microscopy. Both cross-sections contained Intergranular Oxidation (IGO) at the surfac</w:t>
      </w:r>
      <w:r w:rsidR="007A6EE1">
        <w:t>e to a depth of approximately 25</w:t>
      </w:r>
      <w:r>
        <w:t>µm (Figures Met-1 &amp; Met-2).  An inclusion rating was performed on the longitudinal grip section in accordance to ASTM E45 and the results recorded in Table Met-1.  The sections were etched using a 3% Nital solution to reveal the microstructure in accordance to ASTM E407.  Photographs were taken of the mid-radius microstructure in the transverse gage section and of the surface and core microstructure in the longitudinal grip section.  Microstructural details and corresponding figures were recorded in Table Met-2.</w:t>
      </w:r>
    </w:p>
    <w:p w:rsidR="001D3F2B" w:rsidRDefault="00820885">
      <w:pPr>
        <w:pStyle w:val="LabText"/>
      </w:pPr>
    </w:p>
    <w:p w:rsidR="001D3F2B" w:rsidRDefault="00820885">
      <w:pPr>
        <w:pStyle w:val="LabText"/>
      </w:pPr>
    </w:p>
    <w:p w:rsidR="001D3F2B" w:rsidRDefault="00820885">
      <w:pPr>
        <w:pStyle w:val="LabText"/>
      </w:pPr>
    </w:p>
    <w:p w:rsidR="001D3F2B" w:rsidRDefault="000102AE" w:rsidP="001D3F2B">
      <w:pPr>
        <w:pStyle w:val="LabText"/>
      </w:pPr>
      <w:r>
        <w:t>Table Met-1. Inclusion rating for the longitudinal grip section of fatigue specimen 137/138R.</w:t>
      </w:r>
    </w:p>
    <w:tbl>
      <w:tblPr>
        <w:tblW w:w="5016" w:type="pct"/>
        <w:tblCellMar>
          <w:left w:w="30" w:type="dxa"/>
          <w:right w:w="30" w:type="dxa"/>
        </w:tblCellMar>
        <w:tblLook w:val="0000"/>
      </w:tblPr>
      <w:tblGrid>
        <w:gridCol w:w="1294"/>
        <w:gridCol w:w="986"/>
        <w:gridCol w:w="911"/>
        <w:gridCol w:w="978"/>
        <w:gridCol w:w="918"/>
        <w:gridCol w:w="972"/>
        <w:gridCol w:w="923"/>
        <w:gridCol w:w="878"/>
        <w:gridCol w:w="868"/>
      </w:tblGrid>
      <w:tr w:rsidR="001D3F2B" w:rsidRPr="008F4E49" w:rsidTr="00240C7B">
        <w:trPr>
          <w:trHeight w:val="445"/>
        </w:trPr>
        <w:tc>
          <w:tcPr>
            <w:tcW w:w="741" w:type="pct"/>
            <w:tcBorders>
              <w:top w:val="nil"/>
              <w:left w:val="nil"/>
              <w:bottom w:val="nil"/>
              <w:right w:val="nil"/>
            </w:tcBorders>
            <w:vAlign w:val="center"/>
          </w:tcPr>
          <w:p w:rsidR="001D3F2B" w:rsidRPr="008F4E49" w:rsidRDefault="00820885" w:rsidP="00240C7B">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D</w:t>
            </w:r>
          </w:p>
        </w:tc>
      </w:tr>
      <w:tr w:rsidR="001D3F2B" w:rsidRPr="008F4E49" w:rsidTr="00240C7B">
        <w:trPr>
          <w:trHeight w:val="445"/>
        </w:trPr>
        <w:tc>
          <w:tcPr>
            <w:tcW w:w="741" w:type="pct"/>
            <w:tcBorders>
              <w:top w:val="nil"/>
              <w:left w:val="nil"/>
              <w:bottom w:val="nil"/>
              <w:right w:val="nil"/>
            </w:tcBorders>
            <w:vAlign w:val="center"/>
          </w:tcPr>
          <w:p w:rsidR="001D3F2B" w:rsidRPr="008F4E49" w:rsidRDefault="00820885" w:rsidP="00240C7B">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Heavy</w:t>
            </w:r>
          </w:p>
        </w:tc>
      </w:tr>
      <w:tr w:rsidR="001D3F2B" w:rsidRPr="008F4E49" w:rsidTr="00240C7B">
        <w:trPr>
          <w:trHeight w:val="445"/>
        </w:trPr>
        <w:tc>
          <w:tcPr>
            <w:tcW w:w="741"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sidRPr="008F4E49">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tcPr>
          <w:p w:rsidR="001D3F2B" w:rsidRPr="008F4E49" w:rsidRDefault="00707483" w:rsidP="00240C7B">
            <w:pPr>
              <w:autoSpaceDE w:val="0"/>
              <w:autoSpaceDN w:val="0"/>
              <w:adjustRightInd w:val="0"/>
              <w:jc w:val="center"/>
              <w:rPr>
                <w:color w:val="000000"/>
                <w:szCs w:val="22"/>
              </w:rPr>
            </w:pPr>
            <w:r>
              <w:rPr>
                <w:color w:val="000000"/>
                <w:szCs w:val="22"/>
              </w:rPr>
              <w:t>3</w:t>
            </w:r>
          </w:p>
        </w:tc>
        <w:tc>
          <w:tcPr>
            <w:tcW w:w="522"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c>
          <w:tcPr>
            <w:tcW w:w="560"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c>
          <w:tcPr>
            <w:tcW w:w="526"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1</w:t>
            </w:r>
          </w:p>
        </w:tc>
        <w:tc>
          <w:tcPr>
            <w:tcW w:w="497" w:type="pct"/>
            <w:tcBorders>
              <w:top w:val="single" w:sz="6" w:space="0" w:color="auto"/>
              <w:left w:val="single" w:sz="6" w:space="0" w:color="auto"/>
              <w:bottom w:val="single" w:sz="6" w:space="0" w:color="auto"/>
              <w:right w:val="single" w:sz="6" w:space="0" w:color="auto"/>
            </w:tcBorders>
            <w:vAlign w:val="center"/>
          </w:tcPr>
          <w:p w:rsidR="001D3F2B" w:rsidRPr="008F4E49" w:rsidRDefault="000102AE" w:rsidP="00240C7B">
            <w:pPr>
              <w:autoSpaceDE w:val="0"/>
              <w:autoSpaceDN w:val="0"/>
              <w:adjustRightInd w:val="0"/>
              <w:jc w:val="center"/>
              <w:rPr>
                <w:color w:val="000000"/>
                <w:szCs w:val="22"/>
              </w:rPr>
            </w:pPr>
            <w:r>
              <w:rPr>
                <w:color w:val="000000"/>
                <w:szCs w:val="22"/>
              </w:rPr>
              <w:t>0</w:t>
            </w:r>
          </w:p>
        </w:tc>
      </w:tr>
    </w:tbl>
    <w:p w:rsidR="001D3F2B" w:rsidRDefault="00820885" w:rsidP="001D3F2B">
      <w:pPr>
        <w:pStyle w:val="LabText"/>
      </w:pPr>
    </w:p>
    <w:p w:rsidR="001D3F2B" w:rsidRDefault="00820885">
      <w:pPr>
        <w:pStyle w:val="LabText"/>
      </w:pPr>
    </w:p>
    <w:p w:rsidR="00BF44DF" w:rsidRDefault="00820885">
      <w:pPr>
        <w:pStyle w:val="LabText"/>
      </w:pPr>
    </w:p>
    <w:p w:rsidR="00D02724" w:rsidRDefault="000102AE" w:rsidP="00D02724">
      <w:pPr>
        <w:pStyle w:val="LabText"/>
      </w:pPr>
      <w:r>
        <w:t>Table Met-2. Microstructural descriptions and corresponding figures for the specified locations in fatigue specimen 137/138R.</w:t>
      </w:r>
    </w:p>
    <w:tbl>
      <w:tblPr>
        <w:tblStyle w:val="TableGrid"/>
        <w:tblW w:w="5000" w:type="pct"/>
        <w:tblLook w:val="04A0"/>
      </w:tblPr>
      <w:tblGrid>
        <w:gridCol w:w="1188"/>
        <w:gridCol w:w="1619"/>
        <w:gridCol w:w="5206"/>
        <w:gridCol w:w="843"/>
      </w:tblGrid>
      <w:tr w:rsidR="00D02724" w:rsidTr="00573A8C">
        <w:trPr>
          <w:trHeight w:val="420"/>
        </w:trPr>
        <w:tc>
          <w:tcPr>
            <w:tcW w:w="671" w:type="pct"/>
            <w:vAlign w:val="center"/>
          </w:tcPr>
          <w:p w:rsidR="00D02724" w:rsidRDefault="000102AE" w:rsidP="00240C7B">
            <w:pPr>
              <w:pStyle w:val="LabText"/>
              <w:jc w:val="center"/>
            </w:pPr>
            <w:r>
              <w:t>Section</w:t>
            </w:r>
          </w:p>
        </w:tc>
        <w:tc>
          <w:tcPr>
            <w:tcW w:w="914" w:type="pct"/>
            <w:vAlign w:val="center"/>
          </w:tcPr>
          <w:p w:rsidR="00D02724" w:rsidRDefault="000102AE" w:rsidP="00240C7B">
            <w:pPr>
              <w:pStyle w:val="LabText"/>
              <w:jc w:val="center"/>
            </w:pPr>
            <w:r>
              <w:t>Location</w:t>
            </w:r>
          </w:p>
        </w:tc>
        <w:tc>
          <w:tcPr>
            <w:tcW w:w="2939" w:type="pct"/>
            <w:vAlign w:val="center"/>
          </w:tcPr>
          <w:p w:rsidR="00D02724" w:rsidRDefault="000102AE" w:rsidP="00240C7B">
            <w:pPr>
              <w:pStyle w:val="LabText"/>
              <w:jc w:val="center"/>
            </w:pPr>
            <w:r>
              <w:t>Microstructure</w:t>
            </w:r>
          </w:p>
        </w:tc>
        <w:tc>
          <w:tcPr>
            <w:tcW w:w="476" w:type="pct"/>
            <w:vAlign w:val="center"/>
          </w:tcPr>
          <w:p w:rsidR="00D02724" w:rsidRDefault="000102AE" w:rsidP="00240C7B">
            <w:pPr>
              <w:pStyle w:val="LabText"/>
              <w:jc w:val="center"/>
            </w:pPr>
            <w:r>
              <w:t>Figure</w:t>
            </w:r>
          </w:p>
        </w:tc>
      </w:tr>
      <w:tr w:rsidR="00D02724" w:rsidTr="00573A8C">
        <w:trPr>
          <w:trHeight w:val="717"/>
        </w:trPr>
        <w:tc>
          <w:tcPr>
            <w:tcW w:w="671" w:type="pct"/>
            <w:vMerge w:val="restart"/>
            <w:vAlign w:val="center"/>
          </w:tcPr>
          <w:p w:rsidR="00D02724" w:rsidRDefault="000102AE" w:rsidP="00240C7B">
            <w:pPr>
              <w:pStyle w:val="LabText"/>
              <w:jc w:val="center"/>
            </w:pPr>
            <w:r>
              <w:t>137/138R</w:t>
            </w:r>
          </w:p>
          <w:p w:rsidR="00D02724" w:rsidRDefault="00820885" w:rsidP="00240C7B">
            <w:pPr>
              <w:pStyle w:val="LabText"/>
              <w:jc w:val="center"/>
            </w:pPr>
          </w:p>
        </w:tc>
        <w:tc>
          <w:tcPr>
            <w:tcW w:w="914" w:type="pct"/>
            <w:vAlign w:val="center"/>
          </w:tcPr>
          <w:p w:rsidR="00D02724" w:rsidRDefault="000102AE" w:rsidP="00240C7B">
            <w:pPr>
              <w:pStyle w:val="LabText"/>
              <w:jc w:val="center"/>
            </w:pPr>
            <w:r>
              <w:t>Gage section mid radius</w:t>
            </w:r>
          </w:p>
        </w:tc>
        <w:tc>
          <w:tcPr>
            <w:tcW w:w="2939" w:type="pct"/>
            <w:vAlign w:val="center"/>
          </w:tcPr>
          <w:p w:rsidR="00D02724" w:rsidRDefault="000102AE" w:rsidP="00D02724">
            <w:pPr>
              <w:pStyle w:val="LabText"/>
              <w:jc w:val="center"/>
            </w:pPr>
            <w:r>
              <w:t>Tempered martensite, some retained austenite, manganese sulfide inclusions, and some carbides</w:t>
            </w:r>
          </w:p>
        </w:tc>
        <w:tc>
          <w:tcPr>
            <w:tcW w:w="476" w:type="pct"/>
            <w:vAlign w:val="center"/>
          </w:tcPr>
          <w:p w:rsidR="00D02724" w:rsidRDefault="000102AE" w:rsidP="00240C7B">
            <w:pPr>
              <w:pStyle w:val="LabText"/>
              <w:jc w:val="center"/>
            </w:pPr>
            <w:r>
              <w:t>Met-3</w:t>
            </w:r>
          </w:p>
        </w:tc>
      </w:tr>
      <w:tr w:rsidR="00D02724" w:rsidTr="00573A8C">
        <w:trPr>
          <w:trHeight w:val="717"/>
        </w:trPr>
        <w:tc>
          <w:tcPr>
            <w:tcW w:w="671" w:type="pct"/>
            <w:vMerge/>
            <w:vAlign w:val="center"/>
          </w:tcPr>
          <w:p w:rsidR="00D02724" w:rsidRDefault="00820885" w:rsidP="00240C7B">
            <w:pPr>
              <w:pStyle w:val="LabText"/>
              <w:jc w:val="center"/>
            </w:pPr>
          </w:p>
        </w:tc>
        <w:tc>
          <w:tcPr>
            <w:tcW w:w="914" w:type="pct"/>
            <w:vAlign w:val="center"/>
          </w:tcPr>
          <w:p w:rsidR="00D02724" w:rsidRDefault="000102AE" w:rsidP="00240C7B">
            <w:pPr>
              <w:pStyle w:val="LabText"/>
              <w:jc w:val="center"/>
            </w:pPr>
            <w:r>
              <w:t>Grip end case</w:t>
            </w:r>
          </w:p>
        </w:tc>
        <w:tc>
          <w:tcPr>
            <w:tcW w:w="2939" w:type="pct"/>
            <w:vAlign w:val="center"/>
          </w:tcPr>
          <w:p w:rsidR="00D02724" w:rsidRDefault="000102AE" w:rsidP="00240C7B">
            <w:pPr>
              <w:pStyle w:val="LabText"/>
              <w:jc w:val="center"/>
            </w:pPr>
            <w:r>
              <w:t>Tempered martensite, retained austenite, and manganese sulfide stringers in a lightly banded structure</w:t>
            </w:r>
          </w:p>
        </w:tc>
        <w:tc>
          <w:tcPr>
            <w:tcW w:w="476" w:type="pct"/>
            <w:vAlign w:val="center"/>
          </w:tcPr>
          <w:p w:rsidR="00D02724" w:rsidRDefault="000102AE" w:rsidP="00240C7B">
            <w:pPr>
              <w:pStyle w:val="LabText"/>
              <w:jc w:val="center"/>
            </w:pPr>
            <w:r>
              <w:t>Met-4</w:t>
            </w:r>
          </w:p>
        </w:tc>
      </w:tr>
      <w:tr w:rsidR="00D02724" w:rsidTr="00573A8C">
        <w:trPr>
          <w:trHeight w:val="717"/>
        </w:trPr>
        <w:tc>
          <w:tcPr>
            <w:tcW w:w="671" w:type="pct"/>
            <w:vMerge/>
            <w:vAlign w:val="center"/>
          </w:tcPr>
          <w:p w:rsidR="00D02724" w:rsidRDefault="00820885" w:rsidP="00240C7B">
            <w:pPr>
              <w:pStyle w:val="LabText"/>
              <w:jc w:val="center"/>
            </w:pPr>
          </w:p>
        </w:tc>
        <w:tc>
          <w:tcPr>
            <w:tcW w:w="914" w:type="pct"/>
            <w:vAlign w:val="center"/>
          </w:tcPr>
          <w:p w:rsidR="00D02724" w:rsidRDefault="000102AE" w:rsidP="00240C7B">
            <w:pPr>
              <w:pStyle w:val="LabText"/>
              <w:jc w:val="center"/>
            </w:pPr>
            <w:r>
              <w:t>Grip end core</w:t>
            </w:r>
          </w:p>
        </w:tc>
        <w:tc>
          <w:tcPr>
            <w:tcW w:w="2939" w:type="pct"/>
            <w:vAlign w:val="center"/>
          </w:tcPr>
          <w:p w:rsidR="00D02724" w:rsidRDefault="000102AE" w:rsidP="00240C7B">
            <w:pPr>
              <w:pStyle w:val="LabText"/>
              <w:jc w:val="center"/>
            </w:pPr>
            <w:r>
              <w:t>Tempered martensite, acicular ferrite, manganese sulfide stringers, and some carbides</w:t>
            </w:r>
          </w:p>
        </w:tc>
        <w:tc>
          <w:tcPr>
            <w:tcW w:w="476" w:type="pct"/>
            <w:vAlign w:val="center"/>
          </w:tcPr>
          <w:p w:rsidR="00D02724" w:rsidRDefault="000102AE" w:rsidP="00240C7B">
            <w:pPr>
              <w:pStyle w:val="LabText"/>
              <w:jc w:val="center"/>
            </w:pPr>
            <w:r>
              <w:t>Met-5</w:t>
            </w:r>
          </w:p>
        </w:tc>
      </w:tr>
    </w:tbl>
    <w:p w:rsidR="00BF44DF" w:rsidRDefault="00820885">
      <w:pPr>
        <w:pStyle w:val="LabText"/>
      </w:pPr>
    </w:p>
    <w:p w:rsidR="00BF44DF" w:rsidRDefault="00820885">
      <w:pPr>
        <w:pStyle w:val="LabText"/>
      </w:pPr>
    </w:p>
    <w:p w:rsidR="00BF44DF" w:rsidRDefault="00820885">
      <w:pPr>
        <w:pStyle w:val="LabText"/>
      </w:pPr>
    </w:p>
    <w:p w:rsidR="00BF44DF" w:rsidRDefault="000102AE">
      <w:r>
        <w:br w:type="page"/>
      </w:r>
    </w:p>
    <w:p w:rsidR="00BF44DF" w:rsidRDefault="000102AE" w:rsidP="00201E10">
      <w:pPr>
        <w:pStyle w:val="LabText"/>
        <w:jc w:val="center"/>
      </w:pPr>
      <w:r>
        <w:rPr>
          <w:noProof/>
        </w:rPr>
        <w:drawing>
          <wp:inline distT="0" distB="0" distL="0" distR="0">
            <wp:extent cx="4114800" cy="3086100"/>
            <wp:effectExtent l="19050" t="19050" r="19050"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long 1000x 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BF44DF" w:rsidRDefault="000102AE" w:rsidP="00201E10">
      <w:pPr>
        <w:pStyle w:val="LabText"/>
        <w:jc w:val="center"/>
      </w:pPr>
      <w:r>
        <w:t>Figure Met-1. Photograph documenting IGO found at the surface of the longitudinal grip section of fatigue specimen 137/138R.  Original magnification 1000x.</w:t>
      </w:r>
    </w:p>
    <w:p w:rsidR="00BF44DF" w:rsidRDefault="00820885" w:rsidP="00201E10">
      <w:pPr>
        <w:pStyle w:val="LabText"/>
        <w:jc w:val="center"/>
      </w:pPr>
    </w:p>
    <w:p w:rsidR="00BF44DF" w:rsidRDefault="00820885" w:rsidP="00201E10">
      <w:pPr>
        <w:pStyle w:val="LabText"/>
        <w:jc w:val="center"/>
      </w:pPr>
    </w:p>
    <w:p w:rsidR="00BF44DF" w:rsidRDefault="000102AE" w:rsidP="00201E10">
      <w:pPr>
        <w:pStyle w:val="LabText"/>
        <w:jc w:val="center"/>
      </w:pPr>
      <w:r>
        <w:rPr>
          <w:noProof/>
        </w:rPr>
        <w:drawing>
          <wp:inline distT="0" distB="0" distL="0" distR="0">
            <wp:extent cx="4114800" cy="3086100"/>
            <wp:effectExtent l="19050" t="19050" r="1905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trans 1000x 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BF44DF" w:rsidRDefault="000102AE" w:rsidP="00201E10">
      <w:pPr>
        <w:pStyle w:val="LabText"/>
        <w:jc w:val="center"/>
      </w:pPr>
      <w:r>
        <w:t>Figure Met-2. Photograph documenting IGO found at the surface of the transverse gage section of fatigue specimen 137/138R. Original magnification 1000x.</w:t>
      </w:r>
    </w:p>
    <w:p w:rsidR="00BF44DF" w:rsidRDefault="00820885" w:rsidP="00201E10">
      <w:pPr>
        <w:pStyle w:val="LabText"/>
        <w:jc w:val="center"/>
      </w:pPr>
    </w:p>
    <w:p w:rsidR="00BF44DF" w:rsidRDefault="00820885" w:rsidP="00201E10">
      <w:pPr>
        <w:pStyle w:val="LabText"/>
        <w:jc w:val="center"/>
      </w:pPr>
    </w:p>
    <w:p w:rsidR="00BF44DF" w:rsidRDefault="000102AE" w:rsidP="00201E10">
      <w:pPr>
        <w:pStyle w:val="LabText"/>
        <w:jc w:val="center"/>
      </w:pPr>
      <w:r>
        <w:rPr>
          <w:noProof/>
        </w:rPr>
        <w:drawing>
          <wp:inline distT="0" distB="0" distL="0" distR="0">
            <wp:extent cx="4114800" cy="3086100"/>
            <wp:effectExtent l="19050" t="19050" r="19050" b="190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radius trans 100x.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BF44DF" w:rsidRDefault="00820885" w:rsidP="00201E10">
      <w:pPr>
        <w:pStyle w:val="LabText"/>
        <w:jc w:val="center"/>
      </w:pPr>
    </w:p>
    <w:p w:rsidR="00BF44DF" w:rsidRDefault="00820885" w:rsidP="00201E10">
      <w:pPr>
        <w:pStyle w:val="LabText"/>
        <w:jc w:val="center"/>
      </w:pPr>
    </w:p>
    <w:p w:rsidR="00BF44DF" w:rsidRDefault="000102AE" w:rsidP="00201E10">
      <w:pPr>
        <w:pStyle w:val="LabText"/>
        <w:jc w:val="center"/>
      </w:pPr>
      <w:r>
        <w:rPr>
          <w:noProof/>
        </w:rPr>
        <w:drawing>
          <wp:inline distT="0" distB="0" distL="0" distR="0">
            <wp:extent cx="4114800" cy="3086100"/>
            <wp:effectExtent l="19050" t="19050" r="19050"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radius trans 500x.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BF44DF" w:rsidRDefault="000102AE" w:rsidP="00201E10">
      <w:pPr>
        <w:pStyle w:val="LabText"/>
        <w:jc w:val="center"/>
      </w:pPr>
      <w:r>
        <w:t>Figure Met-3. Photographs of the mid-radius microstructure of the transverse gage section of fatigue specimen 137/138R.  Original magnifications 100x (top) and 500x (bottom).</w:t>
      </w:r>
    </w:p>
    <w:p w:rsidR="00201E10" w:rsidRDefault="00820885" w:rsidP="00201E10">
      <w:pPr>
        <w:pStyle w:val="LabText"/>
        <w:jc w:val="center"/>
      </w:pPr>
    </w:p>
    <w:p w:rsidR="00201E10" w:rsidRDefault="00820885" w:rsidP="00201E10">
      <w:pPr>
        <w:pStyle w:val="LabText"/>
        <w:jc w:val="center"/>
      </w:pPr>
    </w:p>
    <w:p w:rsidR="00201E10" w:rsidRDefault="000102AE" w:rsidP="00201E10">
      <w:pPr>
        <w:pStyle w:val="LabText"/>
        <w:jc w:val="center"/>
      </w:pPr>
      <w:r>
        <w:rPr>
          <w:noProof/>
        </w:rPr>
        <w:drawing>
          <wp:inline distT="0" distB="0" distL="0" distR="0">
            <wp:extent cx="4114800" cy="3086100"/>
            <wp:effectExtent l="19050" t="19050" r="1905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long 100x 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201E10" w:rsidRDefault="00820885" w:rsidP="00201E10">
      <w:pPr>
        <w:pStyle w:val="LabText"/>
        <w:jc w:val="center"/>
      </w:pPr>
    </w:p>
    <w:p w:rsidR="00201E10" w:rsidRDefault="00820885" w:rsidP="00201E10">
      <w:pPr>
        <w:pStyle w:val="LabText"/>
        <w:jc w:val="center"/>
      </w:pPr>
    </w:p>
    <w:p w:rsidR="00201E10" w:rsidRDefault="000102AE" w:rsidP="00201E10">
      <w:pPr>
        <w:pStyle w:val="LabText"/>
        <w:jc w:val="center"/>
      </w:pPr>
      <w:r>
        <w:rPr>
          <w:noProof/>
        </w:rPr>
        <w:drawing>
          <wp:inline distT="0" distB="0" distL="0" distR="0">
            <wp:extent cx="4114800" cy="3086100"/>
            <wp:effectExtent l="19050" t="19050" r="19050" b="190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long 500x.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201E10" w:rsidRDefault="000102AE" w:rsidP="00201E10">
      <w:pPr>
        <w:pStyle w:val="LabText"/>
        <w:jc w:val="center"/>
      </w:pPr>
      <w:r>
        <w:t>Figure Met-4. Photographs of the surface microstructure in the longitudinal grip section of fatigue specimen 137/138R.  Original magnifications 100x (top) and 500x (bottom).</w:t>
      </w:r>
    </w:p>
    <w:p w:rsidR="00201E10" w:rsidRDefault="00820885" w:rsidP="00201E10">
      <w:pPr>
        <w:pStyle w:val="LabText"/>
        <w:jc w:val="center"/>
      </w:pPr>
    </w:p>
    <w:p w:rsidR="00201E10" w:rsidRDefault="00820885" w:rsidP="00201E10">
      <w:pPr>
        <w:pStyle w:val="LabText"/>
        <w:jc w:val="center"/>
      </w:pPr>
    </w:p>
    <w:p w:rsidR="00201E10" w:rsidRDefault="000102AE" w:rsidP="00201E10">
      <w:pPr>
        <w:pStyle w:val="LabText"/>
        <w:jc w:val="center"/>
      </w:pPr>
      <w:r>
        <w:rPr>
          <w:noProof/>
        </w:rPr>
        <w:drawing>
          <wp:inline distT="0" distB="0" distL="0" distR="0">
            <wp:extent cx="4114800" cy="3086100"/>
            <wp:effectExtent l="19050" t="19050" r="1905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long 100x.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201E10" w:rsidRDefault="00820885" w:rsidP="00201E10">
      <w:pPr>
        <w:pStyle w:val="LabText"/>
        <w:jc w:val="center"/>
      </w:pPr>
    </w:p>
    <w:p w:rsidR="00201E10" w:rsidRDefault="00820885" w:rsidP="00201E10">
      <w:pPr>
        <w:pStyle w:val="LabText"/>
        <w:jc w:val="center"/>
      </w:pPr>
    </w:p>
    <w:p w:rsidR="00201E10" w:rsidRDefault="000102AE" w:rsidP="00201E10">
      <w:pPr>
        <w:pStyle w:val="LabText"/>
        <w:jc w:val="center"/>
      </w:pPr>
      <w:r>
        <w:rPr>
          <w:noProof/>
        </w:rPr>
        <w:drawing>
          <wp:inline distT="0" distB="0" distL="0" distR="0">
            <wp:extent cx="4114800" cy="3086100"/>
            <wp:effectExtent l="19050" t="19050" r="19050" b="1905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long 500x.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201E10" w:rsidRDefault="000102AE" w:rsidP="00201E10">
      <w:pPr>
        <w:pStyle w:val="LabText"/>
        <w:jc w:val="center"/>
        <w:sectPr w:rsidR="00201E10">
          <w:type w:val="continuous"/>
          <w:pgSz w:w="12240" w:h="15840" w:code="1"/>
          <w:pgMar w:top="1440" w:right="1800" w:bottom="1440" w:left="1800" w:header="720" w:footer="720" w:gutter="0"/>
          <w:cols w:space="720"/>
          <w:formProt w:val="0"/>
        </w:sectPr>
      </w:pPr>
      <w:r>
        <w:t>Figure Met-5. Photographs of the core microstructure in the longitudinal grip section of fatigue specimen 137/138R.  Original magnifications 100x (top) and 500x (bottom).</w:t>
      </w:r>
    </w:p>
    <w:p w:rsidR="00652523" w:rsidRDefault="000102AE" w:rsidP="00E20D53">
      <w:pPr>
        <w:pStyle w:val="LabHead"/>
        <w:pageBreakBefore/>
        <w:sectPr w:rsidR="00652523" w:rsidSect="00EA6097">
          <w:footerReference w:type="default" r:id="rId24"/>
          <w:type w:val="continuous"/>
          <w:pgSz w:w="12240" w:h="15840" w:code="1"/>
          <w:pgMar w:top="936" w:right="1080" w:bottom="1440" w:left="1800" w:header="0" w:footer="720" w:gutter="0"/>
          <w:cols w:space="720"/>
          <w:docGrid w:linePitch="326"/>
        </w:sectPr>
      </w:pPr>
      <w:bookmarkStart w:id="8" w:name="LabName"/>
      <w:r>
        <w:t>Mechanical Properties - 143903</w:t>
      </w:r>
    </w:p>
    <w:bookmarkEnd w:id="8"/>
    <w:p w:rsidR="00A14EC5" w:rsidRPr="00A14EC5" w:rsidRDefault="00820885" w:rsidP="00A14EC5">
      <w:pPr>
        <w:pStyle w:val="LabText"/>
        <w:rPr>
          <w:sz w:val="22"/>
          <w:szCs w:val="22"/>
        </w:rPr>
      </w:pPr>
    </w:p>
    <w:p w:rsidR="00725A2A" w:rsidRDefault="000102AE">
      <w:pPr>
        <w:pStyle w:val="LabSubHead"/>
      </w:pPr>
      <w:r>
        <w:t>Hardness - Rockwell (Performed By: Dean Martin)</w:t>
      </w:r>
    </w:p>
    <w:p w:rsidR="00725A2A" w:rsidRDefault="00820885">
      <w:pPr>
        <w:pStyle w:val="LabText"/>
      </w:pPr>
    </w:p>
    <w:p w:rsidR="00E109E5" w:rsidRDefault="000102AE">
      <w:pPr>
        <w:pStyle w:val="LabText"/>
      </w:pPr>
      <w:r>
        <w:t>Rockwell Surface Hardness Testing was conducted on one sample provided.  Impressions were taken in HRC on the large grip end.  A correction factor for roundness, diameter 0.5”, is included in the data below.</w:t>
      </w:r>
    </w:p>
    <w:p w:rsidR="00E109E5" w:rsidRDefault="00820885">
      <w:pPr>
        <w:pStyle w:val="LabText"/>
      </w:pPr>
    </w:p>
    <w:p w:rsidR="00E109E5" w:rsidRPr="00E109E5" w:rsidRDefault="000102AE">
      <w:pPr>
        <w:pStyle w:val="LabText"/>
        <w:rPr>
          <w:b/>
        </w:rPr>
      </w:pPr>
      <w:r w:rsidRPr="00E109E5">
        <w:rPr>
          <w:b/>
        </w:rPr>
        <w:t>Hardness – HRC:</w:t>
      </w:r>
    </w:p>
    <w:p w:rsidR="00E109E5" w:rsidRDefault="000102AE">
      <w:pPr>
        <w:pStyle w:val="LabText"/>
      </w:pPr>
      <w:r>
        <w:t>60.3, 61.2, 60.7  HRC</w:t>
      </w:r>
    </w:p>
    <w:p w:rsidR="00173AD5" w:rsidRDefault="00820885">
      <w:pPr>
        <w:pStyle w:val="LabText"/>
      </w:pPr>
    </w:p>
    <w:p w:rsidR="00173AD5" w:rsidRDefault="00820885">
      <w:pPr>
        <w:pStyle w:val="LabSubHead"/>
      </w:pPr>
    </w:p>
    <w:p w:rsidR="00173AD5" w:rsidRDefault="00820885">
      <w:pPr>
        <w:pStyle w:val="LabSubHead"/>
      </w:pPr>
    </w:p>
    <w:p w:rsidR="00482327" w:rsidRDefault="000102AE">
      <w:pPr>
        <w:pStyle w:val="LabSubHead"/>
      </w:pPr>
      <w:r>
        <w:t>Hardness - Micro (Performed By: Dean Martin)</w:t>
      </w:r>
    </w:p>
    <w:p w:rsidR="00482327" w:rsidRDefault="00820885">
      <w:pPr>
        <w:pStyle w:val="LabText"/>
      </w:pPr>
    </w:p>
    <w:p w:rsidR="00173AD5" w:rsidRDefault="000102AE">
      <w:pPr>
        <w:pStyle w:val="LabText"/>
      </w:pPr>
      <w:r>
        <w:t>Micro Hardness Testing was conducted on one sample provided, as requested, using the Wilson Micro Hardness Testing.   Machine was verified with calibrated block prior to testing.  Data as follows:</w:t>
      </w:r>
    </w:p>
    <w:p w:rsidR="00173AD5" w:rsidRDefault="00820885">
      <w:pPr>
        <w:pStyle w:val="LabText"/>
      </w:pPr>
    </w:p>
    <w:tbl>
      <w:tblPr>
        <w:tblStyle w:val="TableGrid"/>
        <w:tblW w:w="0" w:type="auto"/>
        <w:tblLook w:val="04A0"/>
      </w:tblPr>
      <w:tblGrid>
        <w:gridCol w:w="3078"/>
        <w:gridCol w:w="2430"/>
      </w:tblGrid>
      <w:tr w:rsidR="00173AD5" w:rsidTr="00173AD5">
        <w:tc>
          <w:tcPr>
            <w:tcW w:w="3078" w:type="dxa"/>
          </w:tcPr>
          <w:p w:rsidR="00173AD5" w:rsidRPr="00173AD5" w:rsidRDefault="000102AE">
            <w:pPr>
              <w:pStyle w:val="LabText"/>
              <w:rPr>
                <w:b/>
              </w:rPr>
            </w:pPr>
            <w:r w:rsidRPr="00173AD5">
              <w:rPr>
                <w:b/>
              </w:rPr>
              <w:t>Depth from Surface (inches)</w:t>
            </w:r>
          </w:p>
        </w:tc>
        <w:tc>
          <w:tcPr>
            <w:tcW w:w="2430" w:type="dxa"/>
          </w:tcPr>
          <w:p w:rsidR="00173AD5" w:rsidRPr="00173AD5" w:rsidRDefault="000102AE">
            <w:pPr>
              <w:pStyle w:val="LabText"/>
              <w:rPr>
                <w:b/>
              </w:rPr>
            </w:pPr>
            <w:r w:rsidRPr="00173AD5">
              <w:rPr>
                <w:b/>
              </w:rPr>
              <w:t>Hardness - HRC</w:t>
            </w:r>
          </w:p>
        </w:tc>
      </w:tr>
      <w:tr w:rsidR="00173AD5" w:rsidTr="00173AD5">
        <w:tc>
          <w:tcPr>
            <w:tcW w:w="3078" w:type="dxa"/>
          </w:tcPr>
          <w:p w:rsidR="00173AD5" w:rsidRDefault="000102AE">
            <w:pPr>
              <w:pStyle w:val="LabText"/>
            </w:pPr>
            <w:r>
              <w:t>.005”</w:t>
            </w:r>
          </w:p>
        </w:tc>
        <w:tc>
          <w:tcPr>
            <w:tcW w:w="2430" w:type="dxa"/>
          </w:tcPr>
          <w:p w:rsidR="00173AD5" w:rsidRDefault="000102AE">
            <w:pPr>
              <w:pStyle w:val="LabText"/>
            </w:pPr>
            <w:r>
              <w:t>60</w:t>
            </w:r>
          </w:p>
        </w:tc>
      </w:tr>
      <w:tr w:rsidR="00173AD5" w:rsidTr="00173AD5">
        <w:tc>
          <w:tcPr>
            <w:tcW w:w="3078" w:type="dxa"/>
          </w:tcPr>
          <w:p w:rsidR="00173AD5" w:rsidRDefault="000102AE">
            <w:pPr>
              <w:pStyle w:val="LabText"/>
            </w:pPr>
            <w:r>
              <w:t>.010”</w:t>
            </w:r>
          </w:p>
        </w:tc>
        <w:tc>
          <w:tcPr>
            <w:tcW w:w="2430" w:type="dxa"/>
          </w:tcPr>
          <w:p w:rsidR="00173AD5" w:rsidRDefault="000102AE">
            <w:pPr>
              <w:pStyle w:val="LabText"/>
            </w:pPr>
            <w:r>
              <w:t>61</w:t>
            </w:r>
          </w:p>
        </w:tc>
      </w:tr>
      <w:tr w:rsidR="00173AD5" w:rsidTr="00173AD5">
        <w:tc>
          <w:tcPr>
            <w:tcW w:w="3078" w:type="dxa"/>
          </w:tcPr>
          <w:p w:rsidR="00173AD5" w:rsidRDefault="000102AE">
            <w:pPr>
              <w:pStyle w:val="LabText"/>
            </w:pPr>
            <w:r>
              <w:t>.015”</w:t>
            </w:r>
          </w:p>
        </w:tc>
        <w:tc>
          <w:tcPr>
            <w:tcW w:w="2430" w:type="dxa"/>
          </w:tcPr>
          <w:p w:rsidR="00173AD5" w:rsidRDefault="000102AE">
            <w:pPr>
              <w:pStyle w:val="LabText"/>
            </w:pPr>
            <w:r>
              <w:t>60.5</w:t>
            </w:r>
          </w:p>
        </w:tc>
      </w:tr>
      <w:tr w:rsidR="00173AD5" w:rsidTr="00173AD5">
        <w:tc>
          <w:tcPr>
            <w:tcW w:w="3078" w:type="dxa"/>
          </w:tcPr>
          <w:p w:rsidR="00173AD5" w:rsidRDefault="000102AE">
            <w:pPr>
              <w:pStyle w:val="LabText"/>
            </w:pPr>
            <w:r>
              <w:t>.020”</w:t>
            </w:r>
          </w:p>
        </w:tc>
        <w:tc>
          <w:tcPr>
            <w:tcW w:w="2430" w:type="dxa"/>
          </w:tcPr>
          <w:p w:rsidR="00173AD5" w:rsidRDefault="000102AE">
            <w:pPr>
              <w:pStyle w:val="LabText"/>
            </w:pPr>
            <w:r>
              <w:t>60.5</w:t>
            </w:r>
          </w:p>
        </w:tc>
      </w:tr>
      <w:tr w:rsidR="00173AD5" w:rsidTr="00173AD5">
        <w:tc>
          <w:tcPr>
            <w:tcW w:w="3078" w:type="dxa"/>
          </w:tcPr>
          <w:p w:rsidR="00173AD5" w:rsidRDefault="000102AE">
            <w:pPr>
              <w:pStyle w:val="LabText"/>
            </w:pPr>
            <w:r>
              <w:t>.025”</w:t>
            </w:r>
          </w:p>
        </w:tc>
        <w:tc>
          <w:tcPr>
            <w:tcW w:w="2430" w:type="dxa"/>
          </w:tcPr>
          <w:p w:rsidR="00173AD5" w:rsidRDefault="000102AE">
            <w:pPr>
              <w:pStyle w:val="LabText"/>
            </w:pPr>
            <w:r>
              <w:t>60</w:t>
            </w:r>
          </w:p>
        </w:tc>
      </w:tr>
      <w:tr w:rsidR="00173AD5" w:rsidTr="00173AD5">
        <w:tc>
          <w:tcPr>
            <w:tcW w:w="3078" w:type="dxa"/>
          </w:tcPr>
          <w:p w:rsidR="00173AD5" w:rsidRDefault="000102AE">
            <w:pPr>
              <w:pStyle w:val="LabText"/>
            </w:pPr>
            <w:r>
              <w:t>.030”</w:t>
            </w:r>
          </w:p>
        </w:tc>
        <w:tc>
          <w:tcPr>
            <w:tcW w:w="2430" w:type="dxa"/>
          </w:tcPr>
          <w:p w:rsidR="00173AD5" w:rsidRDefault="000102AE">
            <w:pPr>
              <w:pStyle w:val="LabText"/>
            </w:pPr>
            <w:r>
              <w:t>60</w:t>
            </w:r>
          </w:p>
        </w:tc>
      </w:tr>
      <w:tr w:rsidR="00173AD5" w:rsidTr="00173AD5">
        <w:tc>
          <w:tcPr>
            <w:tcW w:w="3078" w:type="dxa"/>
          </w:tcPr>
          <w:p w:rsidR="00173AD5" w:rsidRDefault="000102AE">
            <w:pPr>
              <w:pStyle w:val="LabText"/>
            </w:pPr>
            <w:r>
              <w:t>.040”</w:t>
            </w:r>
          </w:p>
        </w:tc>
        <w:tc>
          <w:tcPr>
            <w:tcW w:w="2430" w:type="dxa"/>
          </w:tcPr>
          <w:p w:rsidR="00173AD5" w:rsidRDefault="000102AE">
            <w:pPr>
              <w:pStyle w:val="LabText"/>
            </w:pPr>
            <w:r>
              <w:t>59</w:t>
            </w:r>
          </w:p>
        </w:tc>
      </w:tr>
      <w:tr w:rsidR="00173AD5" w:rsidTr="00173AD5">
        <w:tc>
          <w:tcPr>
            <w:tcW w:w="3078" w:type="dxa"/>
          </w:tcPr>
          <w:p w:rsidR="00173AD5" w:rsidRDefault="000102AE">
            <w:pPr>
              <w:pStyle w:val="LabText"/>
            </w:pPr>
            <w:r>
              <w:t>.050”</w:t>
            </w:r>
          </w:p>
        </w:tc>
        <w:tc>
          <w:tcPr>
            <w:tcW w:w="2430" w:type="dxa"/>
          </w:tcPr>
          <w:p w:rsidR="00173AD5" w:rsidRDefault="000102AE">
            <w:pPr>
              <w:pStyle w:val="LabText"/>
            </w:pPr>
            <w:r>
              <w:t>58</w:t>
            </w:r>
          </w:p>
        </w:tc>
      </w:tr>
      <w:tr w:rsidR="00173AD5" w:rsidTr="00173AD5">
        <w:tc>
          <w:tcPr>
            <w:tcW w:w="3078" w:type="dxa"/>
          </w:tcPr>
          <w:p w:rsidR="00173AD5" w:rsidRDefault="000102AE">
            <w:pPr>
              <w:pStyle w:val="LabText"/>
            </w:pPr>
            <w:r>
              <w:t>.060”</w:t>
            </w:r>
          </w:p>
        </w:tc>
        <w:tc>
          <w:tcPr>
            <w:tcW w:w="2430" w:type="dxa"/>
          </w:tcPr>
          <w:p w:rsidR="00173AD5" w:rsidRDefault="000102AE">
            <w:pPr>
              <w:pStyle w:val="LabText"/>
            </w:pPr>
            <w:r>
              <w:t>57.5</w:t>
            </w:r>
          </w:p>
        </w:tc>
      </w:tr>
      <w:tr w:rsidR="00173AD5" w:rsidTr="00173AD5">
        <w:tc>
          <w:tcPr>
            <w:tcW w:w="3078" w:type="dxa"/>
          </w:tcPr>
          <w:p w:rsidR="00173AD5" w:rsidRDefault="000102AE">
            <w:pPr>
              <w:pStyle w:val="LabText"/>
            </w:pPr>
            <w:r>
              <w:t>.070”</w:t>
            </w:r>
          </w:p>
        </w:tc>
        <w:tc>
          <w:tcPr>
            <w:tcW w:w="2430" w:type="dxa"/>
          </w:tcPr>
          <w:p w:rsidR="00173AD5" w:rsidRDefault="000102AE">
            <w:pPr>
              <w:pStyle w:val="LabText"/>
            </w:pPr>
            <w:r>
              <w:t>56</w:t>
            </w:r>
          </w:p>
        </w:tc>
      </w:tr>
      <w:tr w:rsidR="00173AD5" w:rsidTr="00173AD5">
        <w:tc>
          <w:tcPr>
            <w:tcW w:w="3078" w:type="dxa"/>
          </w:tcPr>
          <w:p w:rsidR="00173AD5" w:rsidRDefault="000102AE">
            <w:pPr>
              <w:pStyle w:val="LabText"/>
            </w:pPr>
            <w:r>
              <w:t>.080”</w:t>
            </w:r>
          </w:p>
        </w:tc>
        <w:tc>
          <w:tcPr>
            <w:tcW w:w="2430" w:type="dxa"/>
          </w:tcPr>
          <w:p w:rsidR="00173AD5" w:rsidRDefault="000102AE">
            <w:pPr>
              <w:pStyle w:val="LabText"/>
            </w:pPr>
            <w:r>
              <w:t>5</w:t>
            </w:r>
            <w:r w:rsidR="003C3A82">
              <w:t>7</w:t>
            </w:r>
          </w:p>
        </w:tc>
      </w:tr>
      <w:tr w:rsidR="00173AD5" w:rsidTr="00173AD5">
        <w:tc>
          <w:tcPr>
            <w:tcW w:w="3078" w:type="dxa"/>
          </w:tcPr>
          <w:p w:rsidR="00173AD5" w:rsidRDefault="000102AE">
            <w:pPr>
              <w:pStyle w:val="LabText"/>
            </w:pPr>
            <w:r>
              <w:t>.090”</w:t>
            </w:r>
          </w:p>
        </w:tc>
        <w:tc>
          <w:tcPr>
            <w:tcW w:w="2430" w:type="dxa"/>
          </w:tcPr>
          <w:p w:rsidR="00173AD5" w:rsidRDefault="003C3A82">
            <w:pPr>
              <w:pStyle w:val="LabText"/>
            </w:pPr>
            <w:r>
              <w:t>56</w:t>
            </w:r>
            <w:r w:rsidR="000102AE">
              <w:t>.5</w:t>
            </w:r>
          </w:p>
        </w:tc>
      </w:tr>
      <w:tr w:rsidR="00173AD5" w:rsidTr="00173AD5">
        <w:tc>
          <w:tcPr>
            <w:tcW w:w="3078" w:type="dxa"/>
          </w:tcPr>
          <w:p w:rsidR="00173AD5" w:rsidRDefault="000102AE">
            <w:pPr>
              <w:pStyle w:val="LabText"/>
            </w:pPr>
            <w:r>
              <w:t>.100”</w:t>
            </w:r>
          </w:p>
        </w:tc>
        <w:tc>
          <w:tcPr>
            <w:tcW w:w="2430" w:type="dxa"/>
          </w:tcPr>
          <w:p w:rsidR="00173AD5" w:rsidRDefault="003C3A82">
            <w:pPr>
              <w:pStyle w:val="LabText"/>
            </w:pPr>
            <w:r>
              <w:t>56</w:t>
            </w:r>
            <w:bookmarkStart w:id="9" w:name="_GoBack"/>
            <w:bookmarkEnd w:id="9"/>
            <w:r w:rsidR="000102AE">
              <w:t>.5</w:t>
            </w:r>
          </w:p>
        </w:tc>
      </w:tr>
    </w:tbl>
    <w:p w:rsidR="00173AD5" w:rsidRDefault="00820885">
      <w:pPr>
        <w:pStyle w:val="LabText"/>
      </w:pPr>
    </w:p>
    <w:sectPr w:rsidR="00173AD5" w:rsidSect="002F62F9">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885" w:rsidRDefault="00820885">
      <w:r>
        <w:separator/>
      </w:r>
    </w:p>
    <w:p w:rsidR="00820885" w:rsidRDefault="00820885"/>
  </w:endnote>
  <w:endnote w:type="continuationSeparator" w:id="0">
    <w:p w:rsidR="00820885" w:rsidRDefault="00820885">
      <w:r>
        <w:continuationSeparator/>
      </w:r>
    </w:p>
    <w:p w:rsidR="00820885" w:rsidRDefault="0082088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Footer"/>
    </w:pPr>
  </w:p>
  <w:p w:rsidR="004F0FD4" w:rsidRDefault="004F0F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Default="006E3E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Materials Engineering Lab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F62F9" w:rsidRPr="002F62F9">
      <w:rPr>
        <w:rFonts w:asciiTheme="minorHAnsi" w:eastAsiaTheme="minorEastAsia" w:hAnsiTheme="minorHAnsi" w:cstheme="minorBidi"/>
      </w:rPr>
      <w:fldChar w:fldCharType="begin"/>
    </w:r>
    <w:r>
      <w:instrText xml:space="preserve"> PAGE   \* MERGEFORMAT </w:instrText>
    </w:r>
    <w:r w:rsidR="002F62F9" w:rsidRPr="002F62F9">
      <w:rPr>
        <w:rFonts w:asciiTheme="minorHAnsi" w:eastAsiaTheme="minorEastAsia" w:hAnsiTheme="minorHAnsi" w:cstheme="minorBidi"/>
      </w:rPr>
      <w:fldChar w:fldCharType="separate"/>
    </w:r>
    <w:r w:rsidR="001917BE" w:rsidRPr="001917BE">
      <w:rPr>
        <w:rFonts w:asciiTheme="majorHAnsi" w:eastAsiaTheme="majorEastAsia" w:hAnsiTheme="majorHAnsi" w:cstheme="majorBidi"/>
        <w:noProof/>
      </w:rPr>
      <w:t>1</w:t>
    </w:r>
    <w:r w:rsidR="002F62F9">
      <w:rPr>
        <w:rFonts w:asciiTheme="majorHAnsi" w:eastAsiaTheme="majorEastAsia" w:hAnsiTheme="majorHAnsi" w:cstheme="majorBidi"/>
        <w:noProof/>
      </w:rPr>
      <w:fldChar w:fldCharType="end"/>
    </w:r>
  </w:p>
  <w:p w:rsidR="004F0FD4" w:rsidRPr="001917BE" w:rsidRDefault="004F0FD4">
    <w:pP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BE" w:rsidRPr="0056243D" w:rsidRDefault="001917BE">
    <w:pPr>
      <w:pStyle w:val="Footer"/>
      <w:pBdr>
        <w:top w:val="thinThickSmallGap" w:sz="24" w:space="1" w:color="622423" w:themeColor="accent2" w:themeShade="7F"/>
      </w:pBdr>
      <w:rPr>
        <w:rFonts w:eastAsiaTheme="majorEastAsia"/>
        <w:b/>
        <w:noProof/>
        <w:szCs w:val="24"/>
      </w:rPr>
    </w:pPr>
    <w:r w:rsidRPr="0056243D">
      <w:rPr>
        <w:rFonts w:eastAsiaTheme="majorEastAsia"/>
        <w:b/>
        <w:szCs w:val="24"/>
      </w:rPr>
      <w:t>Materials Engineering</w:t>
    </w:r>
    <w:r w:rsidRPr="0056243D">
      <w:rPr>
        <w:rFonts w:eastAsiaTheme="majorEastAsia"/>
        <w:b/>
        <w:szCs w:val="24"/>
      </w:rPr>
      <w:ptab w:relativeTo="margin" w:alignment="right" w:leader="none"/>
    </w:r>
    <w:r w:rsidRPr="0056243D">
      <w:rPr>
        <w:rFonts w:eastAsiaTheme="majorEastAsia"/>
        <w:b/>
        <w:szCs w:val="24"/>
      </w:rPr>
      <w:t xml:space="preserve">Page </w:t>
    </w:r>
    <w:r w:rsidR="002F62F9" w:rsidRPr="002F62F9">
      <w:rPr>
        <w:rFonts w:eastAsiaTheme="minorEastAsia"/>
        <w:b/>
        <w:szCs w:val="24"/>
      </w:rPr>
      <w:fldChar w:fldCharType="begin"/>
    </w:r>
    <w:r w:rsidRPr="0056243D">
      <w:rPr>
        <w:b/>
        <w:szCs w:val="24"/>
      </w:rPr>
      <w:instrText xml:space="preserve"> PAGE   \* MERGEFORMAT </w:instrText>
    </w:r>
    <w:r w:rsidR="002F62F9" w:rsidRPr="002F62F9">
      <w:rPr>
        <w:rFonts w:eastAsiaTheme="minorEastAsia"/>
        <w:b/>
        <w:szCs w:val="24"/>
      </w:rPr>
      <w:fldChar w:fldCharType="separate"/>
    </w:r>
    <w:r w:rsidR="00820885" w:rsidRPr="00820885">
      <w:rPr>
        <w:rFonts w:eastAsiaTheme="majorEastAsia"/>
        <w:b/>
        <w:noProof/>
        <w:szCs w:val="24"/>
      </w:rPr>
      <w:t>1</w:t>
    </w:r>
    <w:r w:rsidR="002F62F9" w:rsidRPr="0056243D">
      <w:rPr>
        <w:rFonts w:eastAsiaTheme="majorEastAsia"/>
        <w:b/>
        <w:noProof/>
        <w:szCs w:val="24"/>
      </w:rPr>
      <w:fldChar w:fldCharType="end"/>
    </w:r>
  </w:p>
  <w:p w:rsidR="001917BE" w:rsidRPr="0056243D" w:rsidRDefault="001917BE">
    <w:pPr>
      <w:pStyle w:val="Footer"/>
      <w:pBdr>
        <w:top w:val="thinThickSmallGap" w:sz="24" w:space="1" w:color="622423" w:themeColor="accent2" w:themeShade="7F"/>
      </w:pBdr>
      <w:rPr>
        <w:rFonts w:eastAsiaTheme="majorEastAsia"/>
        <w:szCs w:val="24"/>
      </w:rPr>
    </w:pPr>
    <w:r w:rsidRPr="0056243D">
      <w:rPr>
        <w:rFonts w:eastAsiaTheme="majorEastAsia"/>
        <w:noProof/>
        <w:szCs w:val="24"/>
      </w:rPr>
      <w:t>*The laboratory results have been attached for your reference.  Figure numbering is maintained consistent with the master report.</w:t>
    </w:r>
    <w:r w:rsidR="00456790" w:rsidRPr="0056243D">
      <w:rPr>
        <w:rFonts w:eastAsiaTheme="majorEastAsia"/>
        <w:noProof/>
        <w:szCs w:val="24"/>
      </w:rPr>
      <w:t xml:space="preserve">  Figures may have been removed from the master report for the purpose of minimizing the size of the file.</w:t>
    </w:r>
  </w:p>
  <w:p w:rsidR="001917BE" w:rsidRDefault="001917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0102AE">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2F62F9" w:rsidRPr="002F62F9">
      <w:rPr>
        <w:rFonts w:asciiTheme="minorHAnsi" w:eastAsiaTheme="minorEastAsia" w:hAnsiTheme="minorHAnsi" w:cstheme="minorBidi"/>
      </w:rPr>
      <w:fldChar w:fldCharType="begin"/>
    </w:r>
    <w:r>
      <w:instrText xml:space="preserve"> PAGE   \* MERGEFORMAT </w:instrText>
    </w:r>
    <w:r w:rsidR="002F62F9" w:rsidRPr="002F62F9">
      <w:rPr>
        <w:rFonts w:asciiTheme="minorHAnsi" w:eastAsiaTheme="minorEastAsia" w:hAnsiTheme="minorHAnsi" w:cstheme="minorBidi"/>
      </w:rPr>
      <w:fldChar w:fldCharType="separate"/>
    </w:r>
    <w:r w:rsidR="008731B9" w:rsidRPr="008731B9">
      <w:rPr>
        <w:rFonts w:asciiTheme="majorHAnsi" w:eastAsiaTheme="majorEastAsia" w:hAnsiTheme="majorHAnsi" w:cstheme="majorBidi"/>
        <w:noProof/>
      </w:rPr>
      <w:t>2</w:t>
    </w:r>
    <w:r w:rsidR="002F62F9">
      <w:rPr>
        <w:rFonts w:asciiTheme="majorHAnsi" w:eastAsiaTheme="majorEastAsia" w:hAnsiTheme="majorHAnsi" w:cstheme="majorBidi"/>
        <w:noProof/>
      </w:rPr>
      <w:fldChar w:fldCharType="end"/>
    </w:r>
  </w:p>
  <w:p w:rsidR="00EA6097" w:rsidRDefault="0082088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0102AE">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2F62F9" w:rsidRPr="002F62F9">
      <w:rPr>
        <w:rFonts w:asciiTheme="minorHAnsi" w:eastAsiaTheme="minorEastAsia" w:hAnsiTheme="minorHAnsi" w:cstheme="minorBidi"/>
      </w:rPr>
      <w:fldChar w:fldCharType="begin"/>
    </w:r>
    <w:r>
      <w:instrText xml:space="preserve"> PAGE   \* MERGEFORMAT </w:instrText>
    </w:r>
    <w:r w:rsidR="002F62F9" w:rsidRPr="002F62F9">
      <w:rPr>
        <w:rFonts w:asciiTheme="minorHAnsi" w:eastAsiaTheme="minorEastAsia" w:hAnsiTheme="minorHAnsi" w:cstheme="minorBidi"/>
      </w:rPr>
      <w:fldChar w:fldCharType="separate"/>
    </w:r>
    <w:r w:rsidR="008731B9" w:rsidRPr="008731B9">
      <w:rPr>
        <w:rFonts w:asciiTheme="majorHAnsi" w:eastAsiaTheme="majorEastAsia" w:hAnsiTheme="majorHAnsi" w:cstheme="majorBidi"/>
        <w:noProof/>
      </w:rPr>
      <w:t>7</w:t>
    </w:r>
    <w:r w:rsidR="002F62F9">
      <w:rPr>
        <w:rFonts w:asciiTheme="majorHAnsi" w:eastAsiaTheme="majorEastAsia" w:hAnsiTheme="majorHAnsi" w:cstheme="majorBidi"/>
        <w:noProof/>
      </w:rPr>
      <w:fldChar w:fldCharType="end"/>
    </w:r>
  </w:p>
  <w:p w:rsidR="00EA6097" w:rsidRDefault="008208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885" w:rsidRDefault="00820885">
      <w:r>
        <w:separator/>
      </w:r>
    </w:p>
    <w:p w:rsidR="00820885" w:rsidRDefault="00820885"/>
  </w:footnote>
  <w:footnote w:type="continuationSeparator" w:id="0">
    <w:p w:rsidR="00820885" w:rsidRDefault="00820885">
      <w:r>
        <w:continuationSeparator/>
      </w:r>
    </w:p>
    <w:p w:rsidR="00820885" w:rsidRDefault="0082088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268A0"/>
    <w:multiLevelType w:val="hybridMultilevel"/>
    <w:tmpl w:val="4072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102AE"/>
    <w:rsid w:val="00023804"/>
    <w:rsid w:val="000245DC"/>
    <w:rsid w:val="0003194D"/>
    <w:rsid w:val="00042DE0"/>
    <w:rsid w:val="00054A92"/>
    <w:rsid w:val="00056108"/>
    <w:rsid w:val="00060AD1"/>
    <w:rsid w:val="000778BD"/>
    <w:rsid w:val="00081020"/>
    <w:rsid w:val="00087DCD"/>
    <w:rsid w:val="00092E0F"/>
    <w:rsid w:val="00096BD5"/>
    <w:rsid w:val="000A2DB8"/>
    <w:rsid w:val="000A6FCC"/>
    <w:rsid w:val="000D4787"/>
    <w:rsid w:val="00104BAB"/>
    <w:rsid w:val="00164519"/>
    <w:rsid w:val="001917BE"/>
    <w:rsid w:val="001A6CC6"/>
    <w:rsid w:val="001A741E"/>
    <w:rsid w:val="001D25AE"/>
    <w:rsid w:val="001D4B66"/>
    <w:rsid w:val="001E73E9"/>
    <w:rsid w:val="001F05E4"/>
    <w:rsid w:val="001F09F2"/>
    <w:rsid w:val="00203A38"/>
    <w:rsid w:val="00207967"/>
    <w:rsid w:val="002135BF"/>
    <w:rsid w:val="002675EB"/>
    <w:rsid w:val="0028194C"/>
    <w:rsid w:val="00290C1A"/>
    <w:rsid w:val="002912AB"/>
    <w:rsid w:val="002A7908"/>
    <w:rsid w:val="002B4F4B"/>
    <w:rsid w:val="002E69B0"/>
    <w:rsid w:val="002E753E"/>
    <w:rsid w:val="002F62F9"/>
    <w:rsid w:val="003066A2"/>
    <w:rsid w:val="003641C3"/>
    <w:rsid w:val="00376080"/>
    <w:rsid w:val="00380CD9"/>
    <w:rsid w:val="00396670"/>
    <w:rsid w:val="003A0BE2"/>
    <w:rsid w:val="003B2D23"/>
    <w:rsid w:val="003B33AA"/>
    <w:rsid w:val="003C059F"/>
    <w:rsid w:val="003C09EF"/>
    <w:rsid w:val="003C3A82"/>
    <w:rsid w:val="003E6D1B"/>
    <w:rsid w:val="004158FD"/>
    <w:rsid w:val="00430373"/>
    <w:rsid w:val="00432064"/>
    <w:rsid w:val="00456790"/>
    <w:rsid w:val="00487BB8"/>
    <w:rsid w:val="004B7A0B"/>
    <w:rsid w:val="004D121F"/>
    <w:rsid w:val="004F0FD4"/>
    <w:rsid w:val="004F2FDF"/>
    <w:rsid w:val="00513D7E"/>
    <w:rsid w:val="00531E3E"/>
    <w:rsid w:val="00543484"/>
    <w:rsid w:val="00551775"/>
    <w:rsid w:val="0056243D"/>
    <w:rsid w:val="00565050"/>
    <w:rsid w:val="005C7A16"/>
    <w:rsid w:val="005E0265"/>
    <w:rsid w:val="005E76E0"/>
    <w:rsid w:val="0060259D"/>
    <w:rsid w:val="0061145D"/>
    <w:rsid w:val="00644A4B"/>
    <w:rsid w:val="006629DE"/>
    <w:rsid w:val="00692F3F"/>
    <w:rsid w:val="006C59EB"/>
    <w:rsid w:val="006E3E35"/>
    <w:rsid w:val="006F3DDB"/>
    <w:rsid w:val="006F4BAB"/>
    <w:rsid w:val="00707483"/>
    <w:rsid w:val="007250EE"/>
    <w:rsid w:val="00740555"/>
    <w:rsid w:val="0075143E"/>
    <w:rsid w:val="00763564"/>
    <w:rsid w:val="00764BB5"/>
    <w:rsid w:val="00782CF6"/>
    <w:rsid w:val="00787ACB"/>
    <w:rsid w:val="0079032F"/>
    <w:rsid w:val="007A1A3A"/>
    <w:rsid w:val="007A1D20"/>
    <w:rsid w:val="007A36E2"/>
    <w:rsid w:val="007A6EE1"/>
    <w:rsid w:val="007A7C02"/>
    <w:rsid w:val="007C08D8"/>
    <w:rsid w:val="007D67E9"/>
    <w:rsid w:val="00820885"/>
    <w:rsid w:val="00830343"/>
    <w:rsid w:val="00841E6F"/>
    <w:rsid w:val="00866C4E"/>
    <w:rsid w:val="008731B9"/>
    <w:rsid w:val="00875224"/>
    <w:rsid w:val="008757BA"/>
    <w:rsid w:val="0089490E"/>
    <w:rsid w:val="008A1754"/>
    <w:rsid w:val="008A3DD8"/>
    <w:rsid w:val="008A5E46"/>
    <w:rsid w:val="008B3019"/>
    <w:rsid w:val="008D17B3"/>
    <w:rsid w:val="008D62B6"/>
    <w:rsid w:val="008E1D24"/>
    <w:rsid w:val="008E2CBF"/>
    <w:rsid w:val="008E4F71"/>
    <w:rsid w:val="009042F7"/>
    <w:rsid w:val="00955435"/>
    <w:rsid w:val="00957590"/>
    <w:rsid w:val="009B0DD7"/>
    <w:rsid w:val="009F17B3"/>
    <w:rsid w:val="00A03930"/>
    <w:rsid w:val="00A104E5"/>
    <w:rsid w:val="00A43178"/>
    <w:rsid w:val="00A563F6"/>
    <w:rsid w:val="00A62DA8"/>
    <w:rsid w:val="00A656D8"/>
    <w:rsid w:val="00A6590E"/>
    <w:rsid w:val="00A72499"/>
    <w:rsid w:val="00A95735"/>
    <w:rsid w:val="00AA4201"/>
    <w:rsid w:val="00AD566B"/>
    <w:rsid w:val="00AF1EBA"/>
    <w:rsid w:val="00B1027D"/>
    <w:rsid w:val="00B1058E"/>
    <w:rsid w:val="00B16730"/>
    <w:rsid w:val="00B2013E"/>
    <w:rsid w:val="00B33370"/>
    <w:rsid w:val="00B80F93"/>
    <w:rsid w:val="00B971E0"/>
    <w:rsid w:val="00BA1BE1"/>
    <w:rsid w:val="00BC75CA"/>
    <w:rsid w:val="00BD2C18"/>
    <w:rsid w:val="00BF1576"/>
    <w:rsid w:val="00C12DDE"/>
    <w:rsid w:val="00C22DCC"/>
    <w:rsid w:val="00C44E63"/>
    <w:rsid w:val="00C65A34"/>
    <w:rsid w:val="00C90F42"/>
    <w:rsid w:val="00CB6648"/>
    <w:rsid w:val="00CC17F1"/>
    <w:rsid w:val="00CF0983"/>
    <w:rsid w:val="00D34A5A"/>
    <w:rsid w:val="00D41229"/>
    <w:rsid w:val="00D6462F"/>
    <w:rsid w:val="00D80739"/>
    <w:rsid w:val="00D92454"/>
    <w:rsid w:val="00DB3325"/>
    <w:rsid w:val="00DD3285"/>
    <w:rsid w:val="00DD3E86"/>
    <w:rsid w:val="00DE0CEE"/>
    <w:rsid w:val="00DE530B"/>
    <w:rsid w:val="00DE5463"/>
    <w:rsid w:val="00DF62F2"/>
    <w:rsid w:val="00E05FE9"/>
    <w:rsid w:val="00E16E6F"/>
    <w:rsid w:val="00E325E3"/>
    <w:rsid w:val="00E37179"/>
    <w:rsid w:val="00E4043F"/>
    <w:rsid w:val="00E542D9"/>
    <w:rsid w:val="00E63D4B"/>
    <w:rsid w:val="00E91B03"/>
    <w:rsid w:val="00EA1293"/>
    <w:rsid w:val="00EA4848"/>
    <w:rsid w:val="00EB556A"/>
    <w:rsid w:val="00EB5E51"/>
    <w:rsid w:val="00EE226C"/>
    <w:rsid w:val="00F16624"/>
    <w:rsid w:val="00F31571"/>
    <w:rsid w:val="00F66D19"/>
    <w:rsid w:val="00F87927"/>
    <w:rsid w:val="00F959FC"/>
    <w:rsid w:val="00FA4470"/>
    <w:rsid w:val="00FA4BB6"/>
    <w:rsid w:val="00FA7748"/>
    <w:rsid w:val="00FC04E4"/>
    <w:rsid w:val="00FE1BFC"/>
    <w:rsid w:val="00FF5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ListParagraph">
    <w:name w:val="List Paragraph"/>
    <w:basedOn w:val="Normal"/>
    <w:uiPriority w:val="34"/>
    <w:qFormat/>
    <w:rsid w:val="007074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ListParagraph">
    <w:name w:val="List Paragraph"/>
    <w:basedOn w:val="Normal"/>
    <w:uiPriority w:val="34"/>
    <w:qFormat/>
    <w:rsid w:val="0070748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3</TotalTime>
  <Pages>7</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2013-05-07T02:43:00Z</dcterms:created>
  <dcterms:modified xsi:type="dcterms:W3CDTF">2013-05-07T02:43:00Z</dcterms:modified>
</cp:coreProperties>
</file>